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B76490" w:rsidP="00E2206F">
      <w:pPr>
        <w:spacing w:after="0" w:line="480" w:lineRule="auto"/>
      </w:pPr>
      <w:r>
        <w:t>Mina Ayad</w:t>
      </w:r>
    </w:p>
    <w:p w:rsidR="004D6A5D" w:rsidRDefault="00147F2D" w:rsidP="00E2206F">
      <w:pPr>
        <w:spacing w:after="0" w:line="480" w:lineRule="auto"/>
      </w:pPr>
      <w:r>
        <w:t>Professor</w:t>
      </w:r>
      <w:r w:rsidR="00B76490">
        <w:t>: Katherine Heiles</w:t>
      </w:r>
    </w:p>
    <w:p w:rsidR="004D6A5D" w:rsidRDefault="00B76490" w:rsidP="00E2206F">
      <w:pPr>
        <w:spacing w:after="0" w:line="480" w:lineRule="auto"/>
      </w:pPr>
      <w:r>
        <w:t>English 101</w:t>
      </w:r>
    </w:p>
    <w:p w:rsidR="00CD5F45" w:rsidRDefault="00517266" w:rsidP="00E2206F">
      <w:pPr>
        <w:spacing w:after="0" w:line="480" w:lineRule="auto"/>
      </w:pPr>
      <w:r>
        <w:t>12/17/19</w:t>
      </w:r>
    </w:p>
    <w:p w:rsidR="00B76490" w:rsidRDefault="00B76490" w:rsidP="00E2206F">
      <w:pPr>
        <w:spacing w:after="0" w:line="480" w:lineRule="auto"/>
        <w:jc w:val="center"/>
      </w:pPr>
      <w:r>
        <w:t>Reflective letter</w:t>
      </w:r>
    </w:p>
    <w:p w:rsidR="008724F7" w:rsidRDefault="00B76490" w:rsidP="00E2206F">
      <w:pPr>
        <w:spacing w:after="0" w:line="480" w:lineRule="auto"/>
      </w:pPr>
      <w:r>
        <w:t>Dear Prof. Katherine Heiles</w:t>
      </w:r>
    </w:p>
    <w:p w:rsidR="001C04E5" w:rsidRDefault="00B76490" w:rsidP="001C04E5">
      <w:pPr>
        <w:spacing w:after="0" w:line="480" w:lineRule="auto"/>
      </w:pPr>
      <w:r>
        <w:tab/>
      </w:r>
      <w:r w:rsidR="001C04E5">
        <w:t>At the beginning of every semester, everyone reflects on what they want to achieve at the end. My goal for the English 101 course was to become a better writer. Before we undertook this English 101 class, I did not perceive myself as an excellent writer. In English 101, I have learned to write a proper paper. Before this class, I never really thought of the proper writing process, and I often experienced challenges in writing essays. However, these semester, things have changed as I have learned the basics of writing an essay; hence, I no longer find it challenging to write essays.</w:t>
      </w:r>
    </w:p>
    <w:p w:rsidR="001C04E5" w:rsidRDefault="001C04E5" w:rsidP="001C04E5">
      <w:pPr>
        <w:spacing w:after="0" w:line="480" w:lineRule="auto"/>
        <w:ind w:firstLine="720"/>
      </w:pPr>
      <w:r>
        <w:t xml:space="preserve"> Throughout the semester, we have heard numerous readings that have enhanced my understanding of the dos and don'ts of writing essays. I have learned different citation formats, which has enabled me to cite my essays properly. I have enjoyed readings and assignments throughout the semester as they have been a source of information and knowledge which I will use to better my writing skills. </w:t>
      </w:r>
    </w:p>
    <w:p w:rsidR="001C04E5" w:rsidRDefault="001C04E5" w:rsidP="001C04E5">
      <w:pPr>
        <w:spacing w:after="0" w:line="480" w:lineRule="auto"/>
        <w:ind w:firstLine="720"/>
      </w:pPr>
      <w:r>
        <w:t xml:space="preserve"> Reading through my peers' essays has been not only helpful to my academics but also my social skills. Through this class's readings are responses, I have learned that I am a better responder than I thought I was. I would say that this class has triggered a whole round growth. I have gained a wide range of information and knowledge from the various topics that have been discussed in class. Writing critical essays has enhanced my critical thinking skills; therefore, I </w:t>
      </w:r>
      <w:r>
        <w:lastRenderedPageBreak/>
        <w:t>would say I am not only a better writer but also a better thinker. At the start of the semester, I only knew a few people in the class; however, through the course's activities, I have connected with people and made friends.</w:t>
      </w:r>
    </w:p>
    <w:p w:rsidR="00E2206F" w:rsidRDefault="001C04E5" w:rsidP="001C04E5">
      <w:pPr>
        <w:spacing w:after="0" w:line="480" w:lineRule="auto"/>
        <w:ind w:firstLine="720"/>
      </w:pPr>
      <w:r>
        <w:t xml:space="preserve"> I know that through this course, I have learned a great deal, skills, and knowledge that I will be able to use in writing my upcoming classes.</w:t>
      </w:r>
    </w:p>
    <w:p w:rsidR="00E2206F" w:rsidRDefault="00E2206F" w:rsidP="00E2206F">
      <w:pPr>
        <w:spacing w:after="0" w:line="480" w:lineRule="auto"/>
      </w:pPr>
      <w:r>
        <w:t>Yours sincerely</w:t>
      </w:r>
    </w:p>
    <w:p w:rsidR="00E2206F" w:rsidRDefault="00E2206F" w:rsidP="00B76490">
      <w:pPr>
        <w:spacing w:after="0" w:line="480" w:lineRule="auto"/>
      </w:pPr>
      <w:r>
        <w:t>Mina Ayad</w:t>
      </w:r>
    </w:p>
    <w:sectPr w:rsidR="00E2206F" w:rsidSect="007E2FB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8BC" w:rsidRDefault="001038BC" w:rsidP="004D6A5D">
      <w:pPr>
        <w:spacing w:after="0" w:line="240" w:lineRule="auto"/>
      </w:pPr>
      <w:r>
        <w:separator/>
      </w:r>
    </w:p>
  </w:endnote>
  <w:endnote w:type="continuationSeparator" w:id="1">
    <w:p w:rsidR="001038BC" w:rsidRDefault="001038BC" w:rsidP="004D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8BC" w:rsidRDefault="001038BC" w:rsidP="004D6A5D">
      <w:pPr>
        <w:spacing w:after="0" w:line="240" w:lineRule="auto"/>
      </w:pPr>
      <w:r>
        <w:separator/>
      </w:r>
    </w:p>
  </w:footnote>
  <w:footnote w:type="continuationSeparator" w:id="1">
    <w:p w:rsidR="001038BC" w:rsidRDefault="001038BC" w:rsidP="004D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BB" w:rsidRDefault="007E2FBE">
    <w:pPr>
      <w:pStyle w:val="Header"/>
      <w:jc w:val="right"/>
    </w:pPr>
    <w:sdt>
      <w:sdtPr>
        <w:id w:val="-4994972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76490">
          <w:t>Ayad</w:t>
        </w:r>
        <w:r>
          <w:fldChar w:fldCharType="begin"/>
        </w:r>
        <w:r w:rsidR="00A017BB">
          <w:instrText xml:space="preserve"> PAGE   \* MERGEFORMAT </w:instrText>
        </w:r>
        <w:r>
          <w:fldChar w:fldCharType="separate"/>
        </w:r>
        <w:r w:rsidR="001C04E5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017BB" w:rsidRDefault="00A017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60C4A"/>
    <w:multiLevelType w:val="hybridMultilevel"/>
    <w:tmpl w:val="B04E2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UwMLA0NzQ1tbQwNLRU0lEKTi0uzszPAykwrAUAODuJ9SwAAAA="/>
  </w:docVars>
  <w:rsids>
    <w:rsidRoot w:val="00B76490"/>
    <w:rsid w:val="000D2866"/>
    <w:rsid w:val="001038BC"/>
    <w:rsid w:val="0013723D"/>
    <w:rsid w:val="00147F2D"/>
    <w:rsid w:val="001A5C50"/>
    <w:rsid w:val="001C04E5"/>
    <w:rsid w:val="001C51AE"/>
    <w:rsid w:val="00220A12"/>
    <w:rsid w:val="00256793"/>
    <w:rsid w:val="00287317"/>
    <w:rsid w:val="002E5F0C"/>
    <w:rsid w:val="003914D3"/>
    <w:rsid w:val="003C3B45"/>
    <w:rsid w:val="00400C84"/>
    <w:rsid w:val="00406E05"/>
    <w:rsid w:val="00456FE6"/>
    <w:rsid w:val="004B439C"/>
    <w:rsid w:val="004D6A5D"/>
    <w:rsid w:val="00517266"/>
    <w:rsid w:val="00546E5E"/>
    <w:rsid w:val="005560F7"/>
    <w:rsid w:val="005B43ED"/>
    <w:rsid w:val="00647263"/>
    <w:rsid w:val="006505DB"/>
    <w:rsid w:val="0069750F"/>
    <w:rsid w:val="006A243B"/>
    <w:rsid w:val="00733752"/>
    <w:rsid w:val="00744AC3"/>
    <w:rsid w:val="007D1B5A"/>
    <w:rsid w:val="007E2FBE"/>
    <w:rsid w:val="007F3E67"/>
    <w:rsid w:val="008258A9"/>
    <w:rsid w:val="00845EDA"/>
    <w:rsid w:val="00846786"/>
    <w:rsid w:val="008724F7"/>
    <w:rsid w:val="008D133C"/>
    <w:rsid w:val="008F4550"/>
    <w:rsid w:val="00973A9F"/>
    <w:rsid w:val="00A017BB"/>
    <w:rsid w:val="00A52FA1"/>
    <w:rsid w:val="00AF02F7"/>
    <w:rsid w:val="00B0501B"/>
    <w:rsid w:val="00B76490"/>
    <w:rsid w:val="00B95087"/>
    <w:rsid w:val="00CD5F45"/>
    <w:rsid w:val="00CD61BC"/>
    <w:rsid w:val="00CF0063"/>
    <w:rsid w:val="00D043BD"/>
    <w:rsid w:val="00D20B52"/>
    <w:rsid w:val="00D64F32"/>
    <w:rsid w:val="00E15167"/>
    <w:rsid w:val="00E2206F"/>
    <w:rsid w:val="00E854BC"/>
    <w:rsid w:val="00ED4479"/>
    <w:rsid w:val="00F10522"/>
    <w:rsid w:val="00F82427"/>
    <w:rsid w:val="00FC313E"/>
    <w:rsid w:val="00FF4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ListParagraph">
    <w:name w:val="List Paragraph"/>
    <w:basedOn w:val="Normal"/>
    <w:uiPriority w:val="34"/>
    <w:qFormat/>
    <w:rsid w:val="007F3E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\Documents\Freelancing\fwdtemplates\2016%20ML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2016 MLA template</Template>
  <TotalTime>5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ADM</cp:lastModifiedBy>
  <cp:revision>4</cp:revision>
  <dcterms:created xsi:type="dcterms:W3CDTF">2019-10-17T19:30:00Z</dcterms:created>
  <dcterms:modified xsi:type="dcterms:W3CDTF">2019-10-17T19:33:00Z</dcterms:modified>
</cp:coreProperties>
</file>